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79" w:type="dxa"/>
        <w:tblInd w:w="-426" w:type="dxa"/>
        <w:shd w:val="clear" w:color="auto" w:fill="FF0000"/>
        <w:tblLook w:val="04A0" w:firstRow="1" w:lastRow="0" w:firstColumn="1" w:lastColumn="0" w:noHBand="0" w:noVBand="1"/>
      </w:tblPr>
      <w:tblGrid>
        <w:gridCol w:w="10379"/>
      </w:tblGrid>
      <w:tr w:rsidR="00AA441A" w:rsidRPr="00713D1C" w14:paraId="2069A1F8" w14:textId="77777777" w:rsidTr="00B26B5C">
        <w:trPr>
          <w:trHeight w:val="1278"/>
        </w:trPr>
        <w:tc>
          <w:tcPr>
            <w:tcW w:w="10379" w:type="dxa"/>
            <w:shd w:val="clear" w:color="auto" w:fill="FF0000"/>
            <w:vAlign w:val="center"/>
          </w:tcPr>
          <w:p w14:paraId="10DA43D9" w14:textId="77777777" w:rsidR="00AA441A" w:rsidRPr="00AA441A" w:rsidRDefault="00AA441A" w:rsidP="00B26B5C">
            <w:pPr>
              <w:pStyle w:val="En-tte"/>
              <w:jc w:val="center"/>
              <w:rPr>
                <w:sz w:val="48"/>
                <w:szCs w:val="28"/>
              </w:rPr>
            </w:pPr>
            <w:r w:rsidRPr="00AA441A">
              <w:rPr>
                <w:sz w:val="48"/>
                <w:szCs w:val="28"/>
              </w:rPr>
              <w:t xml:space="preserve">Liste de prix – </w:t>
            </w:r>
            <w:r w:rsidR="00B26B5C">
              <w:rPr>
                <w:sz w:val="48"/>
                <w:szCs w:val="28"/>
              </w:rPr>
              <w:t>nom de l’événement</w:t>
            </w:r>
          </w:p>
        </w:tc>
      </w:tr>
    </w:tbl>
    <w:p w14:paraId="0F775B2C" w14:textId="77777777" w:rsidR="00806FF3" w:rsidRDefault="00806FF3" w:rsidP="00806FF3"/>
    <w:tbl>
      <w:tblPr>
        <w:tblStyle w:val="Grilledutableau"/>
        <w:tblW w:w="5741" w:type="pct"/>
        <w:tblInd w:w="-42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779"/>
        <w:gridCol w:w="2749"/>
        <w:gridCol w:w="8"/>
      </w:tblGrid>
      <w:tr w:rsidR="00AA441A" w:rsidRPr="00670058" w14:paraId="7AFC9225" w14:textId="77777777" w:rsidTr="00A0751A">
        <w:trPr>
          <w:trHeight w:val="436"/>
        </w:trPr>
        <w:tc>
          <w:tcPr>
            <w:tcW w:w="1847" w:type="pct"/>
            <w:shd w:val="clear" w:color="auto" w:fill="731F1C" w:themeFill="accent5"/>
            <w:vAlign w:val="center"/>
          </w:tcPr>
          <w:p w14:paraId="70F163AC" w14:textId="77777777" w:rsidR="00AA441A" w:rsidRPr="00670058" w:rsidRDefault="00A0751A" w:rsidP="00A0751A">
            <w:pPr>
              <w:pStyle w:val="Titre1"/>
              <w:ind w:left="31"/>
              <w:jc w:val="left"/>
            </w:pPr>
            <w:r>
              <w:t>A boire</w:t>
            </w:r>
          </w:p>
        </w:tc>
        <w:sdt>
          <w:sdtPr>
            <w:id w:val="-1863038192"/>
            <w:placeholder>
              <w:docPart w:val="ACDB8E2741B24D8F9D3C81E76FD48DA2"/>
            </w:placeholder>
            <w:temporary/>
            <w:showingPlcHdr/>
            <w15:appearance w15:val="hidden"/>
          </w:sdtPr>
          <w:sdtContent>
            <w:tc>
              <w:tcPr>
                <w:tcW w:w="3153" w:type="pct"/>
                <w:gridSpan w:val="3"/>
                <w:shd w:val="clear" w:color="auto" w:fill="731F1C" w:themeFill="accent5"/>
                <w:vAlign w:val="center"/>
              </w:tcPr>
              <w:p w14:paraId="7789C2A1" w14:textId="77777777" w:rsidR="00AA441A" w:rsidRPr="00670058" w:rsidRDefault="00AA441A" w:rsidP="00A0751A">
                <w:pPr>
                  <w:pStyle w:val="Titre1"/>
                  <w:ind w:left="4570"/>
                  <w:jc w:val="left"/>
                </w:pPr>
                <w:r w:rsidRPr="00670058">
                  <w:rPr>
                    <w:rStyle w:val="Textedelespacerserv"/>
                    <w:color w:val="FFFFFF" w:themeColor="background1"/>
                    <w:lang w:bidi="fr-FR"/>
                  </w:rPr>
                  <w:t>Prix</w:t>
                </w:r>
              </w:p>
            </w:tc>
          </w:sdtContent>
        </w:sdt>
      </w:tr>
      <w:tr w:rsidR="00AA441A" w:rsidRPr="00846B76" w14:paraId="58271BB4" w14:textId="77777777" w:rsidTr="00A0751A">
        <w:trPr>
          <w:gridAfter w:val="1"/>
          <w:wAfter w:w="4" w:type="pct"/>
          <w:trHeight w:val="872"/>
        </w:trPr>
        <w:tc>
          <w:tcPr>
            <w:tcW w:w="3670" w:type="pct"/>
            <w:gridSpan w:val="2"/>
            <w:vAlign w:val="center"/>
          </w:tcPr>
          <w:p w14:paraId="467F98CA" w14:textId="77777777" w:rsidR="00AA441A" w:rsidRPr="00846B76" w:rsidRDefault="00A0751A" w:rsidP="00AA441A">
            <w:pPr>
              <w:ind w:left="488"/>
            </w:pPr>
            <w:r>
              <w:t>Boisson 1</w:t>
            </w:r>
          </w:p>
        </w:tc>
        <w:tc>
          <w:tcPr>
            <w:tcW w:w="1326" w:type="pct"/>
            <w:vAlign w:val="center"/>
          </w:tcPr>
          <w:p w14:paraId="28156742" w14:textId="77777777" w:rsidR="00AA441A" w:rsidRPr="00846B76" w:rsidRDefault="00A0751A" w:rsidP="00A0751A">
            <w:pPr>
              <w:spacing w:before="120"/>
              <w:ind w:left="365" w:right="469"/>
              <w:jc w:val="right"/>
            </w:pPr>
            <w:r>
              <w:t>3.00</w:t>
            </w:r>
          </w:p>
        </w:tc>
      </w:tr>
      <w:tr w:rsidR="00AA441A" w:rsidRPr="00846B76" w14:paraId="55EC7C59" w14:textId="77777777" w:rsidTr="00A0751A">
        <w:trPr>
          <w:gridAfter w:val="1"/>
          <w:wAfter w:w="4" w:type="pct"/>
          <w:trHeight w:val="872"/>
        </w:trPr>
        <w:tc>
          <w:tcPr>
            <w:tcW w:w="3670" w:type="pct"/>
            <w:gridSpan w:val="2"/>
            <w:vAlign w:val="center"/>
          </w:tcPr>
          <w:p w14:paraId="6F5EA23A" w14:textId="77777777" w:rsidR="00AA441A" w:rsidRPr="00846B76" w:rsidRDefault="00A0751A" w:rsidP="00AA441A">
            <w:pPr>
              <w:ind w:left="488"/>
            </w:pPr>
            <w:r>
              <w:t>Boisson 2</w:t>
            </w:r>
          </w:p>
        </w:tc>
        <w:tc>
          <w:tcPr>
            <w:tcW w:w="1326" w:type="pct"/>
            <w:vAlign w:val="center"/>
          </w:tcPr>
          <w:p w14:paraId="1C82831C" w14:textId="77777777" w:rsidR="00AA441A" w:rsidRPr="00846B76" w:rsidRDefault="00AA441A" w:rsidP="00A0751A">
            <w:pPr>
              <w:spacing w:before="120"/>
              <w:ind w:left="365" w:right="469"/>
              <w:jc w:val="right"/>
            </w:pPr>
          </w:p>
        </w:tc>
      </w:tr>
      <w:tr w:rsidR="00AA441A" w:rsidRPr="00846B76" w14:paraId="3CCE1A1B" w14:textId="77777777" w:rsidTr="00A0751A">
        <w:trPr>
          <w:gridAfter w:val="1"/>
          <w:wAfter w:w="4" w:type="pct"/>
          <w:trHeight w:val="872"/>
        </w:trPr>
        <w:tc>
          <w:tcPr>
            <w:tcW w:w="3670" w:type="pct"/>
            <w:gridSpan w:val="2"/>
            <w:vAlign w:val="center"/>
          </w:tcPr>
          <w:p w14:paraId="6C6B3E7E" w14:textId="77777777" w:rsidR="00AA441A" w:rsidRPr="00846B76" w:rsidRDefault="00A0751A" w:rsidP="00AA441A">
            <w:pPr>
              <w:ind w:left="488"/>
            </w:pPr>
            <w:r>
              <w:t>Boisson 3</w:t>
            </w:r>
          </w:p>
        </w:tc>
        <w:tc>
          <w:tcPr>
            <w:tcW w:w="1326" w:type="pct"/>
            <w:vAlign w:val="center"/>
          </w:tcPr>
          <w:p w14:paraId="694951A5" w14:textId="77777777" w:rsidR="00AA441A" w:rsidRPr="00846B76" w:rsidRDefault="00AA441A" w:rsidP="00A0751A">
            <w:pPr>
              <w:spacing w:before="120"/>
              <w:ind w:left="365" w:right="469"/>
              <w:jc w:val="right"/>
            </w:pPr>
          </w:p>
        </w:tc>
      </w:tr>
      <w:tr w:rsidR="00AA441A" w:rsidRPr="00846B76" w14:paraId="5669640A" w14:textId="77777777" w:rsidTr="00A0751A">
        <w:trPr>
          <w:gridAfter w:val="1"/>
          <w:wAfter w:w="4" w:type="pct"/>
          <w:trHeight w:val="872"/>
        </w:trPr>
        <w:tc>
          <w:tcPr>
            <w:tcW w:w="3670" w:type="pct"/>
            <w:gridSpan w:val="2"/>
            <w:vAlign w:val="center"/>
          </w:tcPr>
          <w:p w14:paraId="49CC5E9E" w14:textId="77777777" w:rsidR="00AA441A" w:rsidRDefault="00A0751A" w:rsidP="00AA441A">
            <w:pPr>
              <w:ind w:left="488"/>
            </w:pPr>
            <w:r>
              <w:t>Boisson 4</w:t>
            </w:r>
          </w:p>
        </w:tc>
        <w:tc>
          <w:tcPr>
            <w:tcW w:w="1326" w:type="pct"/>
            <w:vAlign w:val="center"/>
          </w:tcPr>
          <w:p w14:paraId="4056A0F3" w14:textId="77777777" w:rsidR="00AA441A" w:rsidRPr="00846B76" w:rsidRDefault="00AA441A" w:rsidP="00A0751A">
            <w:pPr>
              <w:spacing w:before="120"/>
              <w:ind w:left="365" w:right="469"/>
              <w:jc w:val="right"/>
            </w:pPr>
          </w:p>
        </w:tc>
      </w:tr>
      <w:tr w:rsidR="00AA441A" w:rsidRPr="00846B76" w14:paraId="45E14FFC" w14:textId="77777777" w:rsidTr="00A0751A">
        <w:trPr>
          <w:gridAfter w:val="1"/>
          <w:wAfter w:w="4" w:type="pct"/>
          <w:trHeight w:val="872"/>
        </w:trPr>
        <w:tc>
          <w:tcPr>
            <w:tcW w:w="3670" w:type="pct"/>
            <w:gridSpan w:val="2"/>
            <w:vAlign w:val="center"/>
          </w:tcPr>
          <w:p w14:paraId="242FC4B4" w14:textId="77777777" w:rsidR="00AA441A" w:rsidRPr="00846B76" w:rsidRDefault="00A0751A" w:rsidP="00AA441A">
            <w:pPr>
              <w:ind w:left="488"/>
            </w:pPr>
            <w:r>
              <w:t>Boisson 5</w:t>
            </w:r>
          </w:p>
        </w:tc>
        <w:tc>
          <w:tcPr>
            <w:tcW w:w="1326" w:type="pct"/>
            <w:vAlign w:val="center"/>
          </w:tcPr>
          <w:p w14:paraId="5799E489" w14:textId="77777777" w:rsidR="00AA441A" w:rsidRPr="00846B76" w:rsidRDefault="00AA441A" w:rsidP="00A0751A">
            <w:pPr>
              <w:spacing w:before="120"/>
              <w:ind w:left="365" w:right="469"/>
              <w:jc w:val="right"/>
            </w:pPr>
          </w:p>
        </w:tc>
      </w:tr>
    </w:tbl>
    <w:p w14:paraId="6FC645D2" w14:textId="77777777" w:rsidR="00CE6104" w:rsidRDefault="00CE6104" w:rsidP="00E677FE">
      <w:pPr>
        <w:spacing w:after="0"/>
        <w:rPr>
          <w:sz w:val="12"/>
          <w:szCs w:val="16"/>
        </w:rPr>
      </w:pPr>
    </w:p>
    <w:tbl>
      <w:tblPr>
        <w:tblStyle w:val="Grilledutableau"/>
        <w:tblW w:w="5741" w:type="pct"/>
        <w:tblInd w:w="-42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779"/>
        <w:gridCol w:w="2749"/>
        <w:gridCol w:w="8"/>
      </w:tblGrid>
      <w:tr w:rsidR="00A0751A" w:rsidRPr="00670058" w14:paraId="086DD8D1" w14:textId="77777777" w:rsidTr="00063EE0">
        <w:trPr>
          <w:trHeight w:val="436"/>
        </w:trPr>
        <w:tc>
          <w:tcPr>
            <w:tcW w:w="1847" w:type="pct"/>
            <w:shd w:val="clear" w:color="auto" w:fill="731F1C" w:themeFill="accent5"/>
            <w:vAlign w:val="center"/>
          </w:tcPr>
          <w:p w14:paraId="247169E0" w14:textId="77777777" w:rsidR="00A0751A" w:rsidRPr="00670058" w:rsidRDefault="00A0751A" w:rsidP="00063EE0">
            <w:pPr>
              <w:pStyle w:val="Titre1"/>
              <w:ind w:left="31"/>
              <w:jc w:val="left"/>
            </w:pPr>
            <w:r>
              <w:t>A manger</w:t>
            </w:r>
          </w:p>
        </w:tc>
        <w:sdt>
          <w:sdtPr>
            <w:id w:val="-1859883205"/>
            <w:placeholder>
              <w:docPart w:val="43FC98AB5CED4A8CB782407E8C1AA8AB"/>
            </w:placeholder>
            <w:temporary/>
            <w:showingPlcHdr/>
            <w15:appearance w15:val="hidden"/>
          </w:sdtPr>
          <w:sdtContent>
            <w:tc>
              <w:tcPr>
                <w:tcW w:w="3153" w:type="pct"/>
                <w:gridSpan w:val="3"/>
                <w:shd w:val="clear" w:color="auto" w:fill="731F1C" w:themeFill="accent5"/>
                <w:vAlign w:val="center"/>
              </w:tcPr>
              <w:p w14:paraId="2DF76F19" w14:textId="77777777" w:rsidR="00A0751A" w:rsidRPr="00670058" w:rsidRDefault="00A0751A" w:rsidP="00063EE0">
                <w:pPr>
                  <w:pStyle w:val="Titre1"/>
                  <w:ind w:left="4570"/>
                  <w:jc w:val="left"/>
                </w:pPr>
                <w:r w:rsidRPr="00670058">
                  <w:rPr>
                    <w:rStyle w:val="Textedelespacerserv"/>
                    <w:color w:val="FFFFFF" w:themeColor="background1"/>
                    <w:lang w:bidi="fr-FR"/>
                  </w:rPr>
                  <w:t>Prix</w:t>
                </w:r>
              </w:p>
            </w:tc>
          </w:sdtContent>
        </w:sdt>
      </w:tr>
      <w:tr w:rsidR="00A0751A" w:rsidRPr="00846B76" w14:paraId="1B2353A8" w14:textId="77777777" w:rsidTr="00063EE0">
        <w:trPr>
          <w:gridAfter w:val="1"/>
          <w:wAfter w:w="4" w:type="pct"/>
          <w:trHeight w:val="872"/>
        </w:trPr>
        <w:tc>
          <w:tcPr>
            <w:tcW w:w="3670" w:type="pct"/>
            <w:gridSpan w:val="2"/>
            <w:vAlign w:val="center"/>
          </w:tcPr>
          <w:p w14:paraId="79238F62" w14:textId="77777777" w:rsidR="00A0751A" w:rsidRPr="00846B76" w:rsidRDefault="00A0751A" w:rsidP="00063EE0">
            <w:pPr>
              <w:ind w:left="488"/>
            </w:pPr>
            <w:r>
              <w:t>A manger 1</w:t>
            </w:r>
          </w:p>
        </w:tc>
        <w:tc>
          <w:tcPr>
            <w:tcW w:w="1326" w:type="pct"/>
            <w:vAlign w:val="center"/>
          </w:tcPr>
          <w:p w14:paraId="64408B0D" w14:textId="77777777" w:rsidR="00A0751A" w:rsidRPr="00846B76" w:rsidRDefault="00A0751A" w:rsidP="00063EE0">
            <w:pPr>
              <w:spacing w:before="120"/>
              <w:ind w:left="365" w:right="469"/>
              <w:jc w:val="right"/>
            </w:pPr>
            <w:r>
              <w:t>3.00</w:t>
            </w:r>
          </w:p>
        </w:tc>
      </w:tr>
      <w:tr w:rsidR="00A0751A" w:rsidRPr="00846B76" w14:paraId="5CC80B4F" w14:textId="77777777" w:rsidTr="00063EE0">
        <w:trPr>
          <w:gridAfter w:val="1"/>
          <w:wAfter w:w="4" w:type="pct"/>
          <w:trHeight w:val="872"/>
        </w:trPr>
        <w:tc>
          <w:tcPr>
            <w:tcW w:w="3670" w:type="pct"/>
            <w:gridSpan w:val="2"/>
            <w:vAlign w:val="center"/>
          </w:tcPr>
          <w:p w14:paraId="354D1705" w14:textId="77777777" w:rsidR="00A0751A" w:rsidRPr="00846B76" w:rsidRDefault="00A0751A" w:rsidP="00063EE0">
            <w:pPr>
              <w:ind w:left="488"/>
            </w:pPr>
            <w:r>
              <w:t>A manger 2</w:t>
            </w:r>
          </w:p>
        </w:tc>
        <w:tc>
          <w:tcPr>
            <w:tcW w:w="1326" w:type="pct"/>
            <w:vAlign w:val="center"/>
          </w:tcPr>
          <w:p w14:paraId="6978DD20" w14:textId="77777777" w:rsidR="00A0751A" w:rsidRPr="00846B76" w:rsidRDefault="00A0751A" w:rsidP="00063EE0">
            <w:pPr>
              <w:spacing w:before="120"/>
              <w:ind w:left="365" w:right="469"/>
              <w:jc w:val="right"/>
            </w:pPr>
          </w:p>
        </w:tc>
      </w:tr>
      <w:tr w:rsidR="00A0751A" w:rsidRPr="00846B76" w14:paraId="6E3B79FD" w14:textId="77777777" w:rsidTr="00063EE0">
        <w:trPr>
          <w:gridAfter w:val="1"/>
          <w:wAfter w:w="4" w:type="pct"/>
          <w:trHeight w:val="872"/>
        </w:trPr>
        <w:tc>
          <w:tcPr>
            <w:tcW w:w="3670" w:type="pct"/>
            <w:gridSpan w:val="2"/>
            <w:vAlign w:val="center"/>
          </w:tcPr>
          <w:p w14:paraId="0166CB1E" w14:textId="77777777" w:rsidR="00A0751A" w:rsidRPr="00846B76" w:rsidRDefault="00A0751A" w:rsidP="00063EE0">
            <w:pPr>
              <w:ind w:left="488"/>
            </w:pPr>
            <w:r>
              <w:t>A manger 3</w:t>
            </w:r>
          </w:p>
        </w:tc>
        <w:tc>
          <w:tcPr>
            <w:tcW w:w="1326" w:type="pct"/>
            <w:vAlign w:val="center"/>
          </w:tcPr>
          <w:p w14:paraId="5F8AE336" w14:textId="77777777" w:rsidR="00A0751A" w:rsidRPr="00846B76" w:rsidRDefault="00A0751A" w:rsidP="00063EE0">
            <w:pPr>
              <w:spacing w:before="120"/>
              <w:ind w:left="365" w:right="469"/>
              <w:jc w:val="right"/>
            </w:pPr>
          </w:p>
        </w:tc>
      </w:tr>
      <w:tr w:rsidR="00A0751A" w:rsidRPr="00846B76" w14:paraId="673A268C" w14:textId="77777777" w:rsidTr="00063EE0">
        <w:trPr>
          <w:gridAfter w:val="1"/>
          <w:wAfter w:w="4" w:type="pct"/>
          <w:trHeight w:val="872"/>
        </w:trPr>
        <w:tc>
          <w:tcPr>
            <w:tcW w:w="3670" w:type="pct"/>
            <w:gridSpan w:val="2"/>
            <w:vAlign w:val="center"/>
          </w:tcPr>
          <w:p w14:paraId="7AC3CF60" w14:textId="77777777" w:rsidR="00A0751A" w:rsidRDefault="00A0751A" w:rsidP="00063EE0">
            <w:pPr>
              <w:ind w:left="488"/>
            </w:pPr>
            <w:r>
              <w:t>A manger 4</w:t>
            </w:r>
          </w:p>
        </w:tc>
        <w:tc>
          <w:tcPr>
            <w:tcW w:w="1326" w:type="pct"/>
            <w:vAlign w:val="center"/>
          </w:tcPr>
          <w:p w14:paraId="44F78871" w14:textId="77777777" w:rsidR="00A0751A" w:rsidRPr="00846B76" w:rsidRDefault="00A0751A" w:rsidP="00063EE0">
            <w:pPr>
              <w:spacing w:before="120"/>
              <w:ind w:left="365" w:right="469"/>
              <w:jc w:val="right"/>
            </w:pPr>
          </w:p>
        </w:tc>
      </w:tr>
      <w:tr w:rsidR="00A0751A" w:rsidRPr="00846B76" w14:paraId="054B1413" w14:textId="77777777" w:rsidTr="00063EE0">
        <w:trPr>
          <w:gridAfter w:val="1"/>
          <w:wAfter w:w="4" w:type="pct"/>
          <w:trHeight w:val="872"/>
        </w:trPr>
        <w:tc>
          <w:tcPr>
            <w:tcW w:w="3670" w:type="pct"/>
            <w:gridSpan w:val="2"/>
            <w:vAlign w:val="center"/>
          </w:tcPr>
          <w:p w14:paraId="3CE5BE59" w14:textId="77777777" w:rsidR="00A0751A" w:rsidRPr="00846B76" w:rsidRDefault="00A0751A" w:rsidP="00063EE0">
            <w:pPr>
              <w:ind w:left="488"/>
            </w:pPr>
            <w:r>
              <w:t>A manger 5</w:t>
            </w:r>
          </w:p>
        </w:tc>
        <w:tc>
          <w:tcPr>
            <w:tcW w:w="1326" w:type="pct"/>
            <w:vAlign w:val="center"/>
          </w:tcPr>
          <w:p w14:paraId="54C42EFA" w14:textId="77777777" w:rsidR="00A0751A" w:rsidRPr="00846B76" w:rsidRDefault="00A0751A" w:rsidP="00063EE0">
            <w:pPr>
              <w:spacing w:before="120"/>
              <w:ind w:left="365" w:right="469"/>
              <w:jc w:val="right"/>
            </w:pPr>
          </w:p>
        </w:tc>
      </w:tr>
    </w:tbl>
    <w:p w14:paraId="2C4DDBEB" w14:textId="77777777" w:rsidR="00A0751A" w:rsidRPr="00732B16" w:rsidRDefault="00A0751A" w:rsidP="00E677FE">
      <w:pPr>
        <w:spacing w:after="0"/>
        <w:rPr>
          <w:sz w:val="12"/>
          <w:szCs w:val="16"/>
        </w:rPr>
      </w:pPr>
    </w:p>
    <w:sectPr w:rsidR="00A0751A" w:rsidRPr="00732B16" w:rsidSect="00DE2380">
      <w:footerReference w:type="default" r:id="rId10"/>
      <w:pgSz w:w="11906" w:h="16838" w:code="9"/>
      <w:pgMar w:top="851" w:right="1440" w:bottom="2127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39CBC" w14:textId="77777777" w:rsidR="003C5F42" w:rsidRDefault="003C5F42" w:rsidP="00650259">
      <w:pPr>
        <w:spacing w:after="0" w:line="240" w:lineRule="auto"/>
      </w:pPr>
      <w:r>
        <w:separator/>
      </w:r>
    </w:p>
  </w:endnote>
  <w:endnote w:type="continuationSeparator" w:id="0">
    <w:p w14:paraId="55F774F4" w14:textId="77777777" w:rsidR="003C5F42" w:rsidRDefault="003C5F4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27B93F-8B57-4065-AEB5-4DDA77D7735C}"/>
    <w:embedBold r:id="rId2" w:fontKey="{135D42D9-9992-4DC6-9B12-053D188AD2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585D795-6085-4DF0-8D22-EAD7B9920AAA}"/>
    <w:embedBold r:id="rId4" w:fontKey="{A01DE0D8-6FBE-42C3-98D1-A4BEA269BFD9}"/>
    <w:embedItalic r:id="rId5" w:fontKey="{93AF881B-3192-48C0-A998-D928BABC6B9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659355E-7C3A-4C73-B099-79DFC7A755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56092" w14:textId="77777777" w:rsidR="0073326A" w:rsidRDefault="00AA441A" w:rsidP="00AA441A">
    <w:pPr>
      <w:pStyle w:val="Sansinterligne"/>
      <w:jc w:val="center"/>
    </w:pPr>
    <w:r>
      <w:rPr>
        <w:noProof/>
      </w:rPr>
      <w:drawing>
        <wp:inline distT="0" distB="0" distL="0" distR="0" wp14:anchorId="37DCBBC8" wp14:editId="51D4F97F">
          <wp:extent cx="3133725" cy="558627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7914" cy="58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5A64C" w14:textId="77777777" w:rsidR="003C5F42" w:rsidRDefault="003C5F42" w:rsidP="00650259">
      <w:pPr>
        <w:spacing w:after="0" w:line="240" w:lineRule="auto"/>
      </w:pPr>
      <w:r>
        <w:separator/>
      </w:r>
    </w:p>
  </w:footnote>
  <w:footnote w:type="continuationSeparator" w:id="0">
    <w:p w14:paraId="6A712AF8" w14:textId="77777777" w:rsidR="003C5F42" w:rsidRDefault="003C5F42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33441769">
    <w:abstractNumId w:val="11"/>
  </w:num>
  <w:num w:numId="2" w16cid:durableId="1243833008">
    <w:abstractNumId w:val="7"/>
  </w:num>
  <w:num w:numId="3" w16cid:durableId="816935">
    <w:abstractNumId w:val="15"/>
  </w:num>
  <w:num w:numId="4" w16cid:durableId="606348019">
    <w:abstractNumId w:val="12"/>
  </w:num>
  <w:num w:numId="5" w16cid:durableId="419066963">
    <w:abstractNumId w:val="13"/>
  </w:num>
  <w:num w:numId="6" w16cid:durableId="1540973812">
    <w:abstractNumId w:val="19"/>
  </w:num>
  <w:num w:numId="7" w16cid:durableId="233320139">
    <w:abstractNumId w:val="6"/>
  </w:num>
  <w:num w:numId="8" w16cid:durableId="1719623407">
    <w:abstractNumId w:val="10"/>
  </w:num>
  <w:num w:numId="9" w16cid:durableId="246114867">
    <w:abstractNumId w:val="17"/>
  </w:num>
  <w:num w:numId="10" w16cid:durableId="1530795002">
    <w:abstractNumId w:val="1"/>
  </w:num>
  <w:num w:numId="11" w16cid:durableId="103816159">
    <w:abstractNumId w:val="5"/>
  </w:num>
  <w:num w:numId="12" w16cid:durableId="1740640106">
    <w:abstractNumId w:val="0"/>
  </w:num>
  <w:num w:numId="13" w16cid:durableId="1670521643">
    <w:abstractNumId w:val="2"/>
  </w:num>
  <w:num w:numId="14" w16cid:durableId="1257010792">
    <w:abstractNumId w:val="9"/>
  </w:num>
  <w:num w:numId="15" w16cid:durableId="338583512">
    <w:abstractNumId w:val="8"/>
  </w:num>
  <w:num w:numId="16" w16cid:durableId="350231507">
    <w:abstractNumId w:val="16"/>
  </w:num>
  <w:num w:numId="17" w16cid:durableId="586812984">
    <w:abstractNumId w:val="3"/>
  </w:num>
  <w:num w:numId="18" w16cid:durableId="716243713">
    <w:abstractNumId w:val="21"/>
  </w:num>
  <w:num w:numId="19" w16cid:durableId="958299104">
    <w:abstractNumId w:val="18"/>
  </w:num>
  <w:num w:numId="20" w16cid:durableId="484010137">
    <w:abstractNumId w:val="14"/>
  </w:num>
  <w:num w:numId="21" w16cid:durableId="1903640599">
    <w:abstractNumId w:val="20"/>
  </w:num>
  <w:num w:numId="22" w16cid:durableId="104379722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oNotDisplayPageBoundaries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591"/>
    <w:rsid w:val="00052382"/>
    <w:rsid w:val="00056591"/>
    <w:rsid w:val="0006568A"/>
    <w:rsid w:val="00076F0F"/>
    <w:rsid w:val="00084253"/>
    <w:rsid w:val="000D1F49"/>
    <w:rsid w:val="000D6773"/>
    <w:rsid w:val="00171A67"/>
    <w:rsid w:val="001727CA"/>
    <w:rsid w:val="001979D3"/>
    <w:rsid w:val="001F0608"/>
    <w:rsid w:val="00257184"/>
    <w:rsid w:val="00290F5E"/>
    <w:rsid w:val="002C16BD"/>
    <w:rsid w:val="002C56E6"/>
    <w:rsid w:val="002E5B69"/>
    <w:rsid w:val="00343DF9"/>
    <w:rsid w:val="00361E11"/>
    <w:rsid w:val="003B4744"/>
    <w:rsid w:val="003C5F42"/>
    <w:rsid w:val="003F0847"/>
    <w:rsid w:val="003F55D9"/>
    <w:rsid w:val="0040090B"/>
    <w:rsid w:val="0046302A"/>
    <w:rsid w:val="00487D2D"/>
    <w:rsid w:val="004D5D62"/>
    <w:rsid w:val="005112D0"/>
    <w:rsid w:val="0056638C"/>
    <w:rsid w:val="00577E06"/>
    <w:rsid w:val="005A3BF7"/>
    <w:rsid w:val="005D6CC7"/>
    <w:rsid w:val="005F2035"/>
    <w:rsid w:val="005F7990"/>
    <w:rsid w:val="0063739C"/>
    <w:rsid w:val="00650259"/>
    <w:rsid w:val="00651C81"/>
    <w:rsid w:val="00670058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0751A"/>
    <w:rsid w:val="00A23302"/>
    <w:rsid w:val="00A370A8"/>
    <w:rsid w:val="00A51B9A"/>
    <w:rsid w:val="00A60442"/>
    <w:rsid w:val="00AA441A"/>
    <w:rsid w:val="00AB0BCC"/>
    <w:rsid w:val="00B160CA"/>
    <w:rsid w:val="00B26B5C"/>
    <w:rsid w:val="00B50E3E"/>
    <w:rsid w:val="00B620F4"/>
    <w:rsid w:val="00BD4753"/>
    <w:rsid w:val="00BD5CB1"/>
    <w:rsid w:val="00BE62EE"/>
    <w:rsid w:val="00C003BA"/>
    <w:rsid w:val="00C27FAC"/>
    <w:rsid w:val="00C46878"/>
    <w:rsid w:val="00C72268"/>
    <w:rsid w:val="00CB4A51"/>
    <w:rsid w:val="00CD0CC1"/>
    <w:rsid w:val="00CD4532"/>
    <w:rsid w:val="00CD47B0"/>
    <w:rsid w:val="00CE6104"/>
    <w:rsid w:val="00CE7918"/>
    <w:rsid w:val="00D16163"/>
    <w:rsid w:val="00DB3FAD"/>
    <w:rsid w:val="00DE2380"/>
    <w:rsid w:val="00E61C09"/>
    <w:rsid w:val="00E677FE"/>
    <w:rsid w:val="00EB3B58"/>
    <w:rsid w:val="00EC7359"/>
    <w:rsid w:val="00EE3054"/>
    <w:rsid w:val="00F00606"/>
    <w:rsid w:val="00F01256"/>
    <w:rsid w:val="00F0308A"/>
    <w:rsid w:val="00F76914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DBF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0751A"/>
  </w:style>
  <w:style w:type="paragraph" w:styleId="Titre1">
    <w:name w:val="heading 1"/>
    <w:basedOn w:val="Normal"/>
    <w:link w:val="Titre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51C81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51C8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3326A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51C8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51C8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alel01\Downloads\Liste-de-prix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CDB8E2741B24D8F9D3C81E76FD48D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F4CDF4-1A6E-47D7-87F8-D1A71CAB2A1C}"/>
      </w:docPartPr>
      <w:docPartBody>
        <w:p w:rsidR="00000000" w:rsidRDefault="00000000">
          <w:pPr>
            <w:pStyle w:val="ACDB8E2741B24D8F9D3C81E76FD48DA2"/>
          </w:pPr>
          <w:r w:rsidRPr="00670058">
            <w:rPr>
              <w:rStyle w:val="Textedelespacerserv"/>
              <w:lang w:bidi="fr-FR"/>
            </w:rPr>
            <w:t>Prix</w:t>
          </w:r>
        </w:p>
      </w:docPartBody>
    </w:docPart>
    <w:docPart>
      <w:docPartPr>
        <w:name w:val="43FC98AB5CED4A8CB782407E8C1AA8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095B2F-D0D4-4F3A-9C8D-31788A185FAC}"/>
      </w:docPartPr>
      <w:docPartBody>
        <w:p w:rsidR="00000000" w:rsidRDefault="00000000">
          <w:pPr>
            <w:pStyle w:val="43FC98AB5CED4A8CB782407E8C1AA8AB"/>
          </w:pPr>
          <w:r w:rsidRPr="00670058">
            <w:rPr>
              <w:rStyle w:val="Textedelespacerserv"/>
              <w:lang w:bidi="fr-FR"/>
            </w:rPr>
            <w:t>Prix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2F6"/>
    <w:rsid w:val="002242F6"/>
    <w:rsid w:val="0056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ACDB8E2741B24D8F9D3C81E76FD48DA2">
    <w:name w:val="ACDB8E2741B24D8F9D3C81E76FD48DA2"/>
  </w:style>
  <w:style w:type="paragraph" w:customStyle="1" w:styleId="43FC98AB5CED4A8CB782407E8C1AA8AB">
    <w:name w:val="43FC98AB5CED4A8CB782407E8C1AA8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2e1fccfb-80ca-4fe1-a574-1516544edb53}" enabled="1" method="Standard" siteId="{364e5b87-c1c7-420d-9bee-c35d19b557a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Liste-de-prix.dotx</Template>
  <TotalTime>0</TotalTime>
  <Pages>1</Pages>
  <Words>31</Words>
  <Characters>174</Characters>
  <Application>Microsoft Office Word</Application>
  <DocSecurity>0</DocSecurity>
  <Lines>4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liste de prix pour manifestations</dc:title>
  <dc:subject/>
  <dc:creator/>
  <cp:keywords/>
  <dc:description/>
  <cp:lastModifiedBy/>
  <cp:revision>1</cp:revision>
  <dcterms:created xsi:type="dcterms:W3CDTF">2026-03-19T10:46:00Z</dcterms:created>
  <dcterms:modified xsi:type="dcterms:W3CDTF">2026-03-19T10:47:00Z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